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8CA06">
      <w:pPr>
        <w:spacing w:line="600" w:lineRule="exact"/>
        <w:jc w:val="center"/>
        <w:rPr>
          <w:rFonts w:ascii="黑体" w:hAnsi="黑体" w:eastAsia="黑体"/>
          <w:sz w:val="30"/>
          <w:szCs w:val="30"/>
        </w:rPr>
      </w:pPr>
    </w:p>
    <w:p w14:paraId="7C9AF9DB">
      <w:pPr>
        <w:spacing w:line="6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《数据智能体研究报告（2026）》（征求意见稿）</w:t>
      </w:r>
    </w:p>
    <w:p w14:paraId="607030CE">
      <w:pPr>
        <w:spacing w:line="6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意见反馈表</w:t>
      </w:r>
    </w:p>
    <w:p w14:paraId="4B0D3E8E">
      <w:pPr>
        <w:adjustRightInd w:val="0"/>
        <w:snapToGrid w:val="0"/>
        <w:spacing w:line="360" w:lineRule="auto"/>
        <w:ind w:right="2160"/>
      </w:pPr>
    </w:p>
    <w:p w14:paraId="5625A0C1">
      <w:pPr>
        <w:adjustRightInd w:val="0"/>
        <w:snapToGrid w:val="0"/>
        <w:spacing w:line="360" w:lineRule="auto"/>
        <w:ind w:right="2160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 xml:space="preserve">提出单位： </w:t>
      </w:r>
      <w:r>
        <w:rPr>
          <w:rFonts w:hint="eastAsia"/>
          <w:sz w:val="28"/>
          <w:szCs w:val="36"/>
          <w:u w:val="single"/>
        </w:rPr>
        <w:t xml:space="preserve">                                            </w:t>
      </w:r>
    </w:p>
    <w:p w14:paraId="7C94FDC7">
      <w:pPr>
        <w:adjustRightInd w:val="0"/>
        <w:snapToGrid w:val="0"/>
        <w:spacing w:line="360" w:lineRule="auto"/>
        <w:ind w:right="2160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联 系 人：</w:t>
      </w:r>
      <w:r>
        <w:rPr>
          <w:rFonts w:hint="eastAsia"/>
          <w:sz w:val="28"/>
          <w:szCs w:val="36"/>
          <w:u w:val="single"/>
        </w:rPr>
        <w:t xml:space="preserve">                    </w:t>
      </w:r>
      <w:r>
        <w:rPr>
          <w:rFonts w:hint="eastAsia"/>
          <w:sz w:val="28"/>
          <w:szCs w:val="36"/>
        </w:rPr>
        <w:t xml:space="preserve">    微信： </w:t>
      </w:r>
      <w:r>
        <w:rPr>
          <w:rFonts w:hint="eastAsia"/>
          <w:sz w:val="28"/>
          <w:szCs w:val="36"/>
          <w:u w:val="single"/>
        </w:rPr>
        <w:t xml:space="preserve">                 </w:t>
      </w:r>
    </w:p>
    <w:p w14:paraId="7AD8AA2F">
      <w:pPr>
        <w:adjustRightInd w:val="0"/>
        <w:snapToGrid w:val="0"/>
        <w:spacing w:line="360" w:lineRule="auto"/>
        <w:ind w:right="2160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日    期：</w:t>
      </w:r>
      <w:r>
        <w:rPr>
          <w:rFonts w:hint="eastAsia"/>
          <w:sz w:val="28"/>
          <w:szCs w:val="36"/>
          <w:u w:val="single"/>
        </w:rPr>
        <w:t xml:space="preserve">                    </w:t>
      </w:r>
    </w:p>
    <w:p w14:paraId="6505C6AE">
      <w:pPr>
        <w:adjustRightInd w:val="0"/>
        <w:snapToGrid w:val="0"/>
        <w:spacing w:line="360" w:lineRule="auto"/>
        <w:ind w:right="2160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575"/>
        <w:gridCol w:w="6537"/>
      </w:tblGrid>
      <w:tr w14:paraId="200A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F9EC">
            <w:pPr>
              <w:spacing w:line="227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79E1E">
            <w:pPr>
              <w:spacing w:line="227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章条编号</w:t>
            </w:r>
          </w:p>
        </w:tc>
        <w:tc>
          <w:tcPr>
            <w:tcW w:w="6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98E09">
            <w:pPr>
              <w:spacing w:line="227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修改意见内容（包括理由、依据、建议修改方式）</w:t>
            </w:r>
          </w:p>
        </w:tc>
      </w:tr>
      <w:tr w14:paraId="3DB4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6FB56">
            <w:pPr>
              <w:spacing w:line="42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1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354F97E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DF43C27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14:paraId="67FB5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4342D">
            <w:pPr>
              <w:spacing w:line="42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2</w:t>
            </w:r>
          </w:p>
        </w:tc>
        <w:tc>
          <w:tcPr>
            <w:tcW w:w="2575" w:type="dxa"/>
            <w:tcBorders>
              <w:left w:val="single" w:color="auto" w:sz="4" w:space="0"/>
              <w:right w:val="single" w:color="auto" w:sz="4" w:space="0"/>
            </w:tcBorders>
          </w:tcPr>
          <w:p w14:paraId="09827FC9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color="auto" w:sz="4" w:space="0"/>
              <w:right w:val="single" w:color="auto" w:sz="4" w:space="0"/>
            </w:tcBorders>
          </w:tcPr>
          <w:p w14:paraId="6E6D08E6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14:paraId="7A988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E3259">
            <w:pPr>
              <w:spacing w:line="42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3</w:t>
            </w:r>
          </w:p>
        </w:tc>
        <w:tc>
          <w:tcPr>
            <w:tcW w:w="2575" w:type="dxa"/>
            <w:tcBorders>
              <w:left w:val="single" w:color="auto" w:sz="4" w:space="0"/>
              <w:right w:val="single" w:color="auto" w:sz="4" w:space="0"/>
            </w:tcBorders>
          </w:tcPr>
          <w:p w14:paraId="3FFE4378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color="auto" w:sz="4" w:space="0"/>
              <w:right w:val="single" w:color="auto" w:sz="4" w:space="0"/>
            </w:tcBorders>
          </w:tcPr>
          <w:p w14:paraId="186F22D8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14:paraId="3E809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87105">
            <w:pPr>
              <w:spacing w:line="42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4</w:t>
            </w:r>
          </w:p>
        </w:tc>
        <w:tc>
          <w:tcPr>
            <w:tcW w:w="2575" w:type="dxa"/>
            <w:tcBorders>
              <w:left w:val="single" w:color="auto" w:sz="4" w:space="0"/>
              <w:right w:val="single" w:color="auto" w:sz="4" w:space="0"/>
            </w:tcBorders>
          </w:tcPr>
          <w:p w14:paraId="5864B7E3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color="auto" w:sz="4" w:space="0"/>
              <w:right w:val="single" w:color="auto" w:sz="4" w:space="0"/>
            </w:tcBorders>
          </w:tcPr>
          <w:p w14:paraId="2AEF6EF6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14:paraId="1EFC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FCB84">
            <w:pPr>
              <w:spacing w:line="42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5</w:t>
            </w:r>
          </w:p>
        </w:tc>
        <w:tc>
          <w:tcPr>
            <w:tcW w:w="2575" w:type="dxa"/>
            <w:tcBorders>
              <w:left w:val="single" w:color="auto" w:sz="4" w:space="0"/>
              <w:right w:val="single" w:color="auto" w:sz="4" w:space="0"/>
            </w:tcBorders>
          </w:tcPr>
          <w:p w14:paraId="270F74BA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color="auto" w:sz="4" w:space="0"/>
              <w:right w:val="single" w:color="auto" w:sz="4" w:space="0"/>
            </w:tcBorders>
          </w:tcPr>
          <w:p w14:paraId="16FDBB05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14:paraId="6BFF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50D80">
            <w:pPr>
              <w:spacing w:line="420" w:lineRule="auto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color="auto" w:sz="4" w:space="0"/>
              <w:right w:val="single" w:color="auto" w:sz="4" w:space="0"/>
            </w:tcBorders>
          </w:tcPr>
          <w:p w14:paraId="1DD3C995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color="auto" w:sz="4" w:space="0"/>
              <w:right w:val="single" w:color="auto" w:sz="4" w:space="0"/>
            </w:tcBorders>
          </w:tcPr>
          <w:p w14:paraId="60E92A0D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14:paraId="2841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B709B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color="auto" w:sz="4" w:space="0"/>
              <w:right w:val="single" w:color="auto" w:sz="4" w:space="0"/>
            </w:tcBorders>
          </w:tcPr>
          <w:p w14:paraId="047BB278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color="auto" w:sz="4" w:space="0"/>
              <w:right w:val="single" w:color="auto" w:sz="4" w:space="0"/>
            </w:tcBorders>
          </w:tcPr>
          <w:p w14:paraId="187A5600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14:paraId="63E4E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DD07E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color="auto" w:sz="4" w:space="0"/>
              <w:right w:val="single" w:color="auto" w:sz="4" w:space="0"/>
            </w:tcBorders>
          </w:tcPr>
          <w:p w14:paraId="20C430A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6537" w:type="dxa"/>
            <w:tcBorders>
              <w:left w:val="single" w:color="auto" w:sz="4" w:space="0"/>
              <w:right w:val="single" w:color="auto" w:sz="4" w:space="0"/>
            </w:tcBorders>
          </w:tcPr>
          <w:p w14:paraId="218AC644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 w14:paraId="2BD0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B94AB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5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3580A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65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52B08">
            <w:pPr>
              <w:spacing w:line="420" w:lineRule="auto"/>
              <w:rPr>
                <w:rFonts w:eastAsia="仿宋_GB2312"/>
                <w:b/>
                <w:bCs/>
                <w:sz w:val="24"/>
              </w:rPr>
            </w:pPr>
          </w:p>
        </w:tc>
      </w:tr>
    </w:tbl>
    <w:p w14:paraId="02D4BEF9">
      <w:pPr>
        <w:spacing w:line="360" w:lineRule="auto"/>
      </w:pPr>
      <w:r>
        <w:rPr>
          <w:rFonts w:hint="eastAsia"/>
        </w:rPr>
        <w:t>注：如所提意见篇幅不够，可增加附页。</w:t>
      </w:r>
    </w:p>
    <w:sectPr>
      <w:headerReference r:id="rId3" w:type="default"/>
      <w:pgSz w:w="12240" w:h="15840"/>
      <w:pgMar w:top="1418" w:right="1134" w:bottom="1418" w:left="1418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7B7BE">
    <w:pPr>
      <w:pStyle w:val="3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9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A29"/>
    <w:rsid w:val="000B7BA7"/>
    <w:rsid w:val="00114171"/>
    <w:rsid w:val="0011522D"/>
    <w:rsid w:val="00185924"/>
    <w:rsid w:val="001F6410"/>
    <w:rsid w:val="002329BF"/>
    <w:rsid w:val="002F69D0"/>
    <w:rsid w:val="00331023"/>
    <w:rsid w:val="003C02B6"/>
    <w:rsid w:val="003C7ABF"/>
    <w:rsid w:val="003E78A7"/>
    <w:rsid w:val="00415D5F"/>
    <w:rsid w:val="004678E9"/>
    <w:rsid w:val="004F3A31"/>
    <w:rsid w:val="005331BD"/>
    <w:rsid w:val="007A79BD"/>
    <w:rsid w:val="00845467"/>
    <w:rsid w:val="008D3531"/>
    <w:rsid w:val="008F5B07"/>
    <w:rsid w:val="00945458"/>
    <w:rsid w:val="00950D03"/>
    <w:rsid w:val="00957802"/>
    <w:rsid w:val="009F69B5"/>
    <w:rsid w:val="00AC713A"/>
    <w:rsid w:val="00B263EE"/>
    <w:rsid w:val="00BA409B"/>
    <w:rsid w:val="00C96D1A"/>
    <w:rsid w:val="00D41F73"/>
    <w:rsid w:val="00E31F37"/>
    <w:rsid w:val="00F15C0B"/>
    <w:rsid w:val="00F46A29"/>
    <w:rsid w:val="00F50E5B"/>
    <w:rsid w:val="01997435"/>
    <w:rsid w:val="175A050F"/>
    <w:rsid w:val="1ECA69BE"/>
    <w:rsid w:val="224A3AD1"/>
    <w:rsid w:val="2711267D"/>
    <w:rsid w:val="2E8A3CE4"/>
    <w:rsid w:val="31AA5F85"/>
    <w:rsid w:val="338A3E68"/>
    <w:rsid w:val="3AFB3C85"/>
    <w:rsid w:val="3FB9699B"/>
    <w:rsid w:val="41E36BF4"/>
    <w:rsid w:val="53E072FF"/>
    <w:rsid w:val="5A6326C3"/>
    <w:rsid w:val="638C1922"/>
    <w:rsid w:val="643C73ED"/>
    <w:rsid w:val="69835C46"/>
    <w:rsid w:val="7502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locked/>
    <w:uiPriority w:val="0"/>
    <w:rPr>
      <w:rFonts w:hint="eastAsia" w:ascii="宋体" w:hAnsi="宋体" w:eastAsia="宋体"/>
      <w:kern w:val="2"/>
      <w:sz w:val="18"/>
      <w:szCs w:val="18"/>
    </w:rPr>
  </w:style>
  <w:style w:type="character" w:customStyle="1" w:styleId="7">
    <w:name w:val="页眉 字符"/>
    <w:link w:val="3"/>
    <w:qFormat/>
    <w:locked/>
    <w:uiPriority w:val="0"/>
    <w:rPr>
      <w:rFonts w:hint="eastAsia" w:ascii="宋体" w:hAnsi="宋体" w:eastAsia="宋体"/>
      <w:kern w:val="2"/>
      <w:sz w:val="18"/>
      <w:szCs w:val="18"/>
    </w:rPr>
  </w:style>
  <w:style w:type="paragraph" w:customStyle="1" w:styleId="8">
    <w:name w:val="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Tahoma" w:hAnsi="Tahoma" w:cs="Tahoma"/>
      <w:sz w:val="24"/>
    </w:rPr>
  </w:style>
  <w:style w:type="paragraph" w:customStyle="1" w:styleId="9">
    <w:name w:val="标准文件_章标题"/>
    <w:next w:val="10"/>
    <w:qFormat/>
    <w:uiPriority w:val="0"/>
    <w:pPr>
      <w:numPr>
        <w:ilvl w:val="1"/>
        <w:numId w:val="1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jianfeng\Downloads\&#25968;&#25454;&#26234;&#33021;&#20307;&#30740;&#31350;&#25253;&#21578;\&#38468;&#20214;2&#65306;&#24449;&#27714;&#24847;&#35265;&#21453;&#39304;&#3492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附件2：征求意见反馈表.dotx</Template>
  <Company>hollysys.net</Company>
  <Pages>1</Pages>
  <Words>92</Words>
  <Characters>95</Characters>
  <Lines>1</Lines>
  <Paragraphs>1</Paragraphs>
  <TotalTime>3</TotalTime>
  <ScaleCrop>false</ScaleCrop>
  <LinksUpToDate>false</LinksUpToDate>
  <CharactersWithSpaces>208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2026-08-04T02:59:00Z</dcterms:created>
  <dc:creator>施建锋</dc:creator>
  <cp:lastModifiedBy>研究部-王鲲</cp:lastModifiedBy>
  <cp:lastPrinted>2010-09-30T02:31:00Z</cp:lastPrinted>
  <dcterms:modified xsi:type="dcterms:W3CDTF">2026-08-06T05:38:34Z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4FB305FFFBC24AC399CF0200ED5AA011_13</vt:lpwstr>
  </property>
  <property fmtid="{D5CDD505-2E9C-101B-9397-08002B2CF9AE}" pid="4" name="KSOTemplateDocerSaveRecord">
    <vt:lpwstr>eyJoZGlkIjoiZjk1ZTUzMDg2MWI3NzRhZDYwYTA2MjE0ZDNkMWE0ZjEiLCJ1c2VySWQiOiIzMTE3NDgyMjMifQ==</vt:lpwstr>
  </property>
</Properties>
</file>